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E44D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האוצר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רווחה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C586B" w:rsidP="00DE68A0">
            <w:r>
              <w:rPr>
                <w:rFonts w:hint="cs"/>
                <w:rtl/>
              </w:rPr>
              <w:t>5.3.24</w:t>
            </w:r>
          </w:p>
        </w:tc>
      </w:tr>
    </w:tbl>
    <w:p w:rsidR="00332AFB" w:rsidRDefault="006E44DC" w:rsidP="00222867">
      <w:pPr>
        <w:rPr>
          <w:rtl/>
        </w:rPr>
      </w:pPr>
    </w:p>
    <w:p w:rsidR="00222867" w:rsidRDefault="006E44DC" w:rsidP="00222867">
      <w:pPr>
        <w:rPr>
          <w:rtl/>
        </w:rPr>
      </w:pPr>
    </w:p>
    <w:p w:rsidR="00222867" w:rsidRDefault="006E44DC" w:rsidP="00222867">
      <w:pPr>
        <w:rPr>
          <w:rtl/>
        </w:rPr>
      </w:pPr>
    </w:p>
    <w:p w:rsidR="00222867" w:rsidRDefault="006E44DC" w:rsidP="00222867">
      <w:pPr>
        <w:rPr>
          <w:rtl/>
        </w:rPr>
      </w:pPr>
    </w:p>
    <w:p w:rsidR="00222867" w:rsidRDefault="006E44DC" w:rsidP="00222867">
      <w:pPr>
        <w:rPr>
          <w:rtl/>
        </w:rPr>
      </w:pPr>
    </w:p>
    <w:p w:rsidR="00222867" w:rsidRDefault="006E44D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E44D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586B">
        <w:rPr>
          <w:rFonts w:ascii="Wingdings" w:hAnsi="Wingdings" w:cstheme="minorBidi"/>
          <w:bCs/>
          <w:sz w:val="21"/>
          <w:szCs w:val="21"/>
          <w:u w:val="single"/>
        </w:rPr>
        <w:sym w:font="Wingdings" w:char="F072"/>
      </w:r>
      <w:r w:rsidRPr="009C586B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E44D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C586B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 עם גן החיות התנכ"י שבירושלים  עבור השתתפות בעלות המינויים לגן  לעובדי המשרד לאור היותו יחיד מסוגו באזור ירושלים והסביבה.</w:t>
            </w:r>
          </w:p>
          <w:p w:rsidR="00522487" w:rsidRPr="00AF57E9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המשרד ישתתף ב- 30% ממחירו הכולל של המנוי ו- 70% ישולם ע"י העובד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E44D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E44D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E44D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E44D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E44D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C586B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גן החיות התנכ"י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9C586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r w:rsidRPr="009C586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511849937</w:t>
            </w:r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9C586B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33,000</w:t>
            </w:r>
            <w:r w:rsidR="004F128A"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9C586B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C586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+ 3 אופציות </w:t>
            </w:r>
          </w:p>
        </w:tc>
      </w:tr>
    </w:tbl>
    <w:p w:rsidR="00222867" w:rsidRPr="00AF57E9" w:rsidRDefault="006E44D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E44D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גן החיות התנכ"י בירושלים הינו  אחד מגני החיות הגדולים והמרשימים שי בארץ ישראל ויחיד מסוגו באזור ירושלים והסביבה .</w:t>
            </w:r>
          </w:p>
          <w:p w:rsidR="00F9613A" w:rsidRPr="00F9613A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הגן גדול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מאוד,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  <w:rtl/>
              </w:rPr>
              <w:t>מיוחד</w:t>
            </w:r>
            <w:proofErr w:type="spellEnd"/>
            <w:r>
              <w:rPr>
                <w:rFonts w:ascii="Tahoma" w:hAnsi="Tahoma" w:cs="Tahoma"/>
                <w:caps/>
                <w:color w:val="000000"/>
                <w:shd w:val="clear" w:color="auto" w:fill="FFFFFF"/>
                <w:rtl/>
              </w:rPr>
              <w:t xml:space="preserve"> ועשיר בחיות מאזורים שונים בעולם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</w:rPr>
              <w:t>.</w:t>
            </w:r>
          </w:p>
          <w:p w:rsidR="00F9613A" w:rsidRPr="00AF57E9" w:rsidRDefault="00F9613A" w:rsidP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רוב עובדי משרד האוצר גרים באזור ירושלים וסביבתה ולכן אנו מעוניינים לתת מענה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לאוכלוסיה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זו .</w:t>
            </w:r>
          </w:p>
        </w:tc>
      </w:tr>
      <w:tr w:rsidR="007548B0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E44D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E44D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E44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586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צביה בן חמו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586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יחידת רווחה- משרד האוצר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C586B" w:rsidRDefault="006E44D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E44DC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44DC" w:rsidRDefault="006E44DC">
      <w:r>
        <w:separator/>
      </w:r>
    </w:p>
  </w:endnote>
  <w:endnote w:type="continuationSeparator" w:id="0">
    <w:p w:rsidR="006E44DC" w:rsidRDefault="006E4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C586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C586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E44D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E44D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44DC" w:rsidRDefault="006E44DC">
      <w:r>
        <w:separator/>
      </w:r>
    </w:p>
  </w:footnote>
  <w:footnote w:type="continuationSeparator" w:id="0">
    <w:p w:rsidR="006E44DC" w:rsidRDefault="006E44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E44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E44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E44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E44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E44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E44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E44D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251D05"/>
    <w:rsid w:val="00336CDD"/>
    <w:rsid w:val="00422308"/>
    <w:rsid w:val="004F128A"/>
    <w:rsid w:val="00522487"/>
    <w:rsid w:val="005A51AB"/>
    <w:rsid w:val="005C6AB9"/>
    <w:rsid w:val="006552A5"/>
    <w:rsid w:val="006E44DC"/>
    <w:rsid w:val="007532A5"/>
    <w:rsid w:val="007548B0"/>
    <w:rsid w:val="007A579D"/>
    <w:rsid w:val="009B6B29"/>
    <w:rsid w:val="009C586B"/>
    <w:rsid w:val="009F7FB7"/>
    <w:rsid w:val="00B02617"/>
    <w:rsid w:val="00BD04AE"/>
    <w:rsid w:val="00C71C47"/>
    <w:rsid w:val="00F9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985EA4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DFF368-9A85-4ED7-9EE1-7AD1E3ADC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315</Words>
  <Characters>1576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2024-03-05T11:11:00Z</dcterms:created>
  <dcterms:modified xsi:type="dcterms:W3CDTF">2024-03-05T11:11:00Z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